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DF6" w:rsidRDefault="00CE049D" w:rsidP="0054137B">
      <w:pPr>
        <w:spacing w:line="240" w:lineRule="auto"/>
        <w:jc w:val="center"/>
        <w:rPr>
          <w:b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Student-Created Assessments</w:t>
      </w:r>
    </w:p>
    <w:p w:rsidR="009F6DF6" w:rsidRPr="0054137B" w:rsidRDefault="009F6DF6" w:rsidP="009F6DF6">
      <w:pPr>
        <w:spacing w:line="240" w:lineRule="auto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262626" w:themeColor="text1" w:themeTint="D9"/>
          <w:sz w:val="36"/>
          <w:szCs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Pr="007E3C2B">
        <w:rPr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Assessment is beneficial for </w:t>
      </w:r>
    </w:p>
    <w:p w:rsidR="009F6DF6" w:rsidRPr="0054137B" w:rsidRDefault="009F6DF6" w:rsidP="009F6DF6">
      <w:pPr>
        <w:pStyle w:val="ListParagraph"/>
        <w:numPr>
          <w:ilvl w:val="0"/>
          <w:numId w:val="1"/>
        </w:numPr>
        <w:spacing w:line="240" w:lineRule="auto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4137B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Tracking student progress</w:t>
      </w:r>
    </w:p>
    <w:p w:rsidR="009F6DF6" w:rsidRPr="0054137B" w:rsidRDefault="009F6DF6" w:rsidP="009F6DF6">
      <w:pPr>
        <w:pStyle w:val="ListParagraph"/>
        <w:numPr>
          <w:ilvl w:val="0"/>
          <w:numId w:val="1"/>
        </w:numPr>
        <w:spacing w:line="240" w:lineRule="auto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4137B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Identifying areas of need whole-class and individually</w:t>
      </w:r>
    </w:p>
    <w:p w:rsidR="009F6DF6" w:rsidRPr="0054137B" w:rsidRDefault="009F6DF6" w:rsidP="009F6DF6">
      <w:pPr>
        <w:pStyle w:val="ListParagraph"/>
        <w:numPr>
          <w:ilvl w:val="0"/>
          <w:numId w:val="1"/>
        </w:numPr>
        <w:spacing w:line="240" w:lineRule="auto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4137B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Helps to identify the instructor’s strengths and weaknesses in instruction</w:t>
      </w:r>
    </w:p>
    <w:p w:rsidR="009F6DF6" w:rsidRPr="0054137B" w:rsidRDefault="009F6DF6" w:rsidP="009F6DF6">
      <w:pPr>
        <w:pStyle w:val="ListParagraph"/>
        <w:numPr>
          <w:ilvl w:val="0"/>
          <w:numId w:val="1"/>
        </w:numPr>
        <w:spacing w:line="240" w:lineRule="auto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4137B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Provides next steps for instruction </w:t>
      </w:r>
    </w:p>
    <w:p w:rsidR="009F6DF6" w:rsidRPr="0054137B" w:rsidRDefault="009F6DF6" w:rsidP="0054137B">
      <w:pPr>
        <w:pStyle w:val="ListParagraph"/>
        <w:numPr>
          <w:ilvl w:val="0"/>
          <w:numId w:val="1"/>
        </w:numPr>
        <w:spacing w:line="240" w:lineRule="auto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4137B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Measures whether or not students have mastered the outcomes we have planned for each lesson</w:t>
      </w:r>
    </w:p>
    <w:p w:rsidR="009F6DF6" w:rsidRPr="007E3C2B" w:rsidRDefault="009F6DF6" w:rsidP="0054137B">
      <w:pPr>
        <w:spacing w:after="0" w:line="240" w:lineRule="auto"/>
        <w:ind w:firstLine="720"/>
        <w:rPr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E3C2B">
        <w:rPr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 already know:</w:t>
      </w:r>
    </w:p>
    <w:p w:rsidR="009F6DF6" w:rsidRPr="0054137B" w:rsidRDefault="009F6DF6" w:rsidP="0054137B">
      <w:pPr>
        <w:pStyle w:val="ListParagraph"/>
        <w:numPr>
          <w:ilvl w:val="0"/>
          <w:numId w:val="4"/>
        </w:numPr>
        <w:spacing w:after="0" w:line="240" w:lineRule="auto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4137B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Why we assess</w:t>
      </w:r>
    </w:p>
    <w:p w:rsidR="009F6DF6" w:rsidRDefault="009F6DF6" w:rsidP="0054137B">
      <w:pPr>
        <w:pStyle w:val="ListParagraph"/>
        <w:numPr>
          <w:ilvl w:val="0"/>
          <w:numId w:val="4"/>
        </w:numPr>
        <w:spacing w:after="0" w:line="240" w:lineRule="auto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4137B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Different types of assessment (formal, informal, formative, summative)</w:t>
      </w:r>
    </w:p>
    <w:p w:rsidR="0054137B" w:rsidRDefault="0054137B" w:rsidP="0054137B">
      <w:pPr>
        <w:spacing w:after="0" w:line="240" w:lineRule="auto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7E3C2B" w:rsidRPr="007E3C2B" w:rsidRDefault="004E5DBB" w:rsidP="007E3C2B">
      <w:pPr>
        <w:ind w:firstLine="720"/>
        <w:rPr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Rationale:</w:t>
      </w:r>
      <w:bookmarkStart w:id="0" w:name="_GoBack"/>
      <w:bookmarkEnd w:id="0"/>
    </w:p>
    <w:p w:rsidR="007E3C2B" w:rsidRDefault="0054137B" w:rsidP="007E3C2B">
      <w:pPr>
        <w:spacing w:line="240" w:lineRule="auto"/>
        <w:ind w:left="720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Students should be working, thin</w:t>
      </w:r>
      <w:r w:rsidR="007E3C2B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king, analyzing, creating, etc. </w:t>
      </w: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throughout the day and guiding a large part of their own learning.</w:t>
      </w:r>
      <w:r w:rsidR="007E3C2B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Having</w:t>
      </w: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students create their own assessments</w:t>
      </w:r>
      <w:r w:rsidR="007E3C2B" w:rsidRPr="007E3C2B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ensures that they are held accountable to really listen for key points during class and that they are thinking at a highe</w:t>
      </w:r>
      <w:r w:rsidR="007E3C2B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 level about what they learned.</w:t>
      </w:r>
    </w:p>
    <w:p w:rsidR="0054137B" w:rsidRDefault="0054137B" w:rsidP="007E3C2B">
      <w:pPr>
        <w:ind w:left="2160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7E3C2B" w:rsidRPr="007E3C2B" w:rsidRDefault="007E3C2B" w:rsidP="007E3C2B">
      <w:pPr>
        <w:ind w:left="2160"/>
        <w:rPr>
          <w:i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7E3C2B" w:rsidRDefault="007E3C2B" w:rsidP="007E3C2B">
      <w:pPr>
        <w:ind w:left="2160"/>
        <w:rPr>
          <w:i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E3C2B">
        <w:rPr>
          <w:i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“If at the end of the day you (the instructor) are more mentally exhausted than your students, you did too much of the work!”  -Rachel Holmes</w:t>
      </w:r>
    </w:p>
    <w:p w:rsidR="007E3C2B" w:rsidRPr="007E3C2B" w:rsidRDefault="008B01DB" w:rsidP="007E3C2B">
      <w:pPr>
        <w:ind w:left="2160"/>
        <w:rPr>
          <w:i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color w:val="000000" w:themeColor="text1"/>
        </w:rPr>
        <w:drawing>
          <wp:inline distT="0" distB="0" distL="0" distR="0" wp14:anchorId="091C9242" wp14:editId="2823B490">
            <wp:extent cx="1905000" cy="1562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eacher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137B" w:rsidRPr="0054137B" w:rsidRDefault="0054137B" w:rsidP="0054137B">
      <w:pPr>
        <w:spacing w:after="0" w:line="240" w:lineRule="auto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4137B" w:rsidRPr="008B01DB" w:rsidRDefault="0054137B" w:rsidP="008B01DB">
      <w:pPr>
        <w:jc w:val="center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E3C2B">
        <w:rPr>
          <w:b/>
          <w:color w:val="FF0000"/>
          <w:sz w:val="48"/>
          <w:szCs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lastRenderedPageBreak/>
        <w:t>Teaching Tip</w:t>
      </w:r>
    </w:p>
    <w:p w:rsidR="0054137B" w:rsidRPr="007E3C2B" w:rsidRDefault="0054137B" w:rsidP="007E3C2B">
      <w:pPr>
        <w:spacing w:line="240" w:lineRule="auto"/>
        <w:jc w:val="center"/>
        <w:rPr>
          <w:b/>
          <w:color w:val="FF0000"/>
          <w:sz w:val="48"/>
          <w:szCs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7E3C2B">
        <w:rPr>
          <w:b/>
          <w:color w:val="FF0000"/>
          <w:sz w:val="48"/>
          <w:szCs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HAVE STUDENTS CREATE THEIR OWN ASSESSMENTS!</w:t>
      </w:r>
    </w:p>
    <w:p w:rsidR="007E3C2B" w:rsidRPr="007E3C2B" w:rsidRDefault="007E3C2B" w:rsidP="007E3C2B">
      <w:pPr>
        <w:spacing w:line="240" w:lineRule="auto"/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E3C2B"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For lectures/instructor-led class periods:</w:t>
      </w:r>
    </w:p>
    <w:p w:rsidR="009F6DF6" w:rsidRPr="007E3C2B" w:rsidRDefault="009F6DF6" w:rsidP="007E3C2B">
      <w:pPr>
        <w:pStyle w:val="ListParagraph"/>
        <w:numPr>
          <w:ilvl w:val="0"/>
          <w:numId w:val="2"/>
        </w:numPr>
        <w:spacing w:line="240" w:lineRule="auto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E3C2B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Have students come up with one quiz/test question from the lecture (specify what type of question (</w:t>
      </w:r>
      <w:proofErr w:type="spellStart"/>
      <w:r w:rsidRPr="007E3C2B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ie</w:t>
      </w:r>
      <w:proofErr w:type="spellEnd"/>
      <w:r w:rsidRPr="007E3C2B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Multiple</w:t>
      </w:r>
      <w:r w:rsidR="007E3C2B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choice, open-ended)</w:t>
      </w:r>
    </w:p>
    <w:p w:rsidR="0054137B" w:rsidRPr="007E3C2B" w:rsidRDefault="007E3C2B" w:rsidP="009F6DF6">
      <w:pPr>
        <w:pStyle w:val="ListParagraph"/>
        <w:numPr>
          <w:ilvl w:val="0"/>
          <w:numId w:val="2"/>
        </w:numPr>
        <w:spacing w:line="240" w:lineRule="auto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Collect it at the end of class</w:t>
      </w:r>
    </w:p>
    <w:p w:rsidR="0054137B" w:rsidRPr="007E3C2B" w:rsidRDefault="007E3C2B" w:rsidP="0054137B">
      <w:pPr>
        <w:pStyle w:val="ListParagraph"/>
        <w:numPr>
          <w:ilvl w:val="0"/>
          <w:numId w:val="2"/>
        </w:numPr>
        <w:spacing w:line="240" w:lineRule="auto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</w:t>
      </w:r>
      <w:r w:rsidR="009F6DF6" w:rsidRPr="007E3C2B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hoose 10 of these to create a Canvas quiz for the week and/or use the student-created questions for the mid-term or final exam.</w:t>
      </w:r>
    </w:p>
    <w:p w:rsidR="0054137B" w:rsidRDefault="0054137B" w:rsidP="0054137B">
      <w:pPr>
        <w:spacing w:line="240" w:lineRule="auto"/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4137B"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When students are presenting to the class in small group</w:t>
      </w:r>
      <w:r w:rsidR="00CE049D"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s:</w:t>
      </w:r>
    </w:p>
    <w:p w:rsidR="00CE049D" w:rsidRPr="00CE049D" w:rsidRDefault="00CE049D" w:rsidP="0054137B">
      <w:pPr>
        <w:spacing w:line="240" w:lineRule="auto"/>
        <w:rPr>
          <w:i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049D">
        <w:rPr>
          <w:i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(This is the one I focused on for this CATS)</w:t>
      </w:r>
    </w:p>
    <w:p w:rsidR="0054137B" w:rsidRPr="007E3C2B" w:rsidRDefault="0054137B" w:rsidP="007E3C2B">
      <w:pPr>
        <w:pStyle w:val="ListParagraph"/>
        <w:numPr>
          <w:ilvl w:val="0"/>
          <w:numId w:val="3"/>
        </w:numPr>
        <w:spacing w:line="240" w:lineRule="auto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E3C2B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Require each small group to come up with 3-5 assessment questions</w:t>
      </w:r>
    </w:p>
    <w:p w:rsidR="0054137B" w:rsidRPr="007E3C2B" w:rsidRDefault="0054137B" w:rsidP="0054137B">
      <w:pPr>
        <w:pStyle w:val="ListParagraph"/>
        <w:numPr>
          <w:ilvl w:val="0"/>
          <w:numId w:val="3"/>
        </w:numPr>
        <w:spacing w:line="240" w:lineRule="auto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E3C2B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The instructor can then use these questions to create an online Canvas quiz  or</w:t>
      </w:r>
    </w:p>
    <w:p w:rsidR="0054137B" w:rsidRPr="007E3C2B" w:rsidRDefault="007E3C2B" w:rsidP="0054137B">
      <w:pPr>
        <w:pStyle w:val="ListParagraph"/>
        <w:numPr>
          <w:ilvl w:val="0"/>
          <w:numId w:val="3"/>
        </w:numPr>
        <w:spacing w:line="240" w:lineRule="auto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Require students to integrate</w:t>
      </w:r>
      <w:r w:rsidR="0054137B" w:rsidRPr="007E3C2B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the assessment into their own presentations (</w:t>
      </w:r>
      <w:proofErr w:type="spellStart"/>
      <w:r w:rsidR="0054137B" w:rsidRPr="007E3C2B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ie</w:t>
      </w:r>
      <w:proofErr w:type="spellEnd"/>
      <w:r w:rsidR="0054137B" w:rsidRPr="007E3C2B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Jeopardy game, a handout, standup/sit down, mix/match/freeze, </w:t>
      </w:r>
      <w:proofErr w:type="spellStart"/>
      <w:r w:rsidR="0054137B" w:rsidRPr="007E3C2B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NearP</w:t>
      </w:r>
      <w:r w:rsidR="008B01DB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</w:t>
      </w:r>
      <w:r w:rsidR="0054137B" w:rsidRPr="007E3C2B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</w:t>
      </w:r>
      <w:proofErr w:type="spellEnd"/>
      <w:r w:rsidR="0054137B" w:rsidRPr="007E3C2B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 to ensure that their peers learned the key points from the presentation</w:t>
      </w:r>
    </w:p>
    <w:p w:rsidR="009F6DF6" w:rsidRDefault="009F6DF6">
      <w:p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81093D" w:rsidRDefault="0081093D">
      <w:pPr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1093D"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EDU220 </w:t>
      </w:r>
      <w:proofErr w:type="gramStart"/>
      <w:r w:rsidRPr="0081093D"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Spring</w:t>
      </w:r>
      <w:proofErr w:type="gramEnd"/>
      <w:r w:rsidRPr="0081093D"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2014</w:t>
      </w:r>
    </w:p>
    <w:p w:rsidR="0081093D" w:rsidRPr="0081093D" w:rsidRDefault="0081093D">
      <w:p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1093D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*Studen</w:t>
      </w:r>
      <w:r w:rsidR="00C7125F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 presentations were excellent and </w:t>
      </w:r>
      <w:r w:rsidRPr="0081093D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did </w:t>
      </w:r>
      <w:r w:rsidR="00C7125F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require note-taking (no specific note-taking format required) and did NOT include a </w:t>
      </w:r>
      <w:r w:rsidRPr="0081093D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student-created assessment</w:t>
      </w:r>
    </w:p>
    <w:p w:rsidR="0081093D" w:rsidRPr="0081093D" w:rsidRDefault="0081093D">
      <w:p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1093D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*Some students did not demonstrate active listening while others presented</w:t>
      </w:r>
    </w:p>
    <w:p w:rsidR="0081093D" w:rsidRPr="0081093D" w:rsidRDefault="0081093D">
      <w:p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1093D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*I created an online </w:t>
      </w: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multiple choice/short answer </w:t>
      </w:r>
      <w:r w:rsidRPr="0081093D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assessment after all groups were finished presenting, and I created the questions for that exam based on the presentations.</w:t>
      </w:r>
    </w:p>
    <w:p w:rsidR="0081093D" w:rsidRDefault="0081093D">
      <w:pPr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Results from EDU220 Fall 2014</w:t>
      </w:r>
    </w:p>
    <w:p w:rsidR="0081093D" w:rsidRDefault="0081093D">
      <w:p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125F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*More active listening with 100% of students taking notes, presenting, and accountable to participate in the student-created assessments of other groups.</w:t>
      </w:r>
    </w:p>
    <w:p w:rsidR="00C7125F" w:rsidRPr="00C7125F" w:rsidRDefault="00C7125F">
      <w:p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*Student group created their own note taking guide that they introduced to their peers for note taking during their presentation. (These were in many different, creative formats to include: Cloze Notes, Cornell Notes, t-charts, and more)</w:t>
      </w:r>
    </w:p>
    <w:p w:rsidR="0081093D" w:rsidRDefault="00C7125F">
      <w:p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*Student groups </w:t>
      </w:r>
      <w:r w:rsidR="0081093D" w:rsidRPr="00C7125F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created their own assessments and reviewed the data to determine mastery of the material by their peers. </w:t>
      </w:r>
    </w:p>
    <w:p w:rsidR="00C7125F" w:rsidRPr="00C7125F" w:rsidRDefault="00C7125F" w:rsidP="00C7125F">
      <w:pPr>
        <w:ind w:left="720" w:firstLine="720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125F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Technologies used:</w:t>
      </w:r>
    </w:p>
    <w:p w:rsidR="00C7125F" w:rsidRPr="00C7125F" w:rsidRDefault="00C7125F" w:rsidP="00C7125F">
      <w:p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125F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C7125F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PowerPoint (included therein)</w:t>
      </w:r>
    </w:p>
    <w:p w:rsidR="00C7125F" w:rsidRPr="00C7125F" w:rsidRDefault="00C7125F" w:rsidP="00C7125F">
      <w:p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125F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C7125F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proofErr w:type="spellStart"/>
      <w:r w:rsidRPr="00C7125F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NearPod</w:t>
      </w:r>
      <w:proofErr w:type="spellEnd"/>
    </w:p>
    <w:p w:rsidR="00C7125F" w:rsidRPr="00C7125F" w:rsidRDefault="00C7125F" w:rsidP="00C7125F">
      <w:p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125F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C7125F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Jeopardy</w:t>
      </w:r>
    </w:p>
    <w:p w:rsidR="00C7125F" w:rsidRPr="00C7125F" w:rsidRDefault="00C7125F" w:rsidP="00C7125F">
      <w:p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125F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C7125F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proofErr w:type="spellStart"/>
      <w:r w:rsidRPr="00C7125F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TestMoz</w:t>
      </w:r>
      <w:proofErr w:type="spellEnd"/>
    </w:p>
    <w:p w:rsidR="00C7125F" w:rsidRPr="00C7125F" w:rsidRDefault="00C7125F">
      <w:p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81093D" w:rsidRPr="00C7125F" w:rsidRDefault="0081093D">
      <w:p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125F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*The data from the student-created assessments drove instruction by allowing small groups to reteach and clarify key points as needed.</w:t>
      </w:r>
    </w:p>
    <w:p w:rsidR="0081093D" w:rsidRDefault="0081093D">
      <w:p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125F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*New, innovative technology was introduced to ME and to the class by the small groups who each selected their own assessment format.</w:t>
      </w:r>
    </w:p>
    <w:p w:rsidR="0081093D" w:rsidRPr="00C7125F" w:rsidRDefault="00C7125F">
      <w:p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*Higher level of rigor because student presenters really held themselves to high standards for presenting and assessing.</w:t>
      </w:r>
    </w:p>
    <w:p w:rsidR="009F6DF6" w:rsidRPr="0054137B" w:rsidRDefault="008B01DB" w:rsidP="008B01DB">
      <w:pPr>
        <w:jc w:val="center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color w:val="000000" w:themeColor="text1"/>
        </w:rPr>
        <w:drawing>
          <wp:inline distT="0" distB="0" distL="0" distR="0">
            <wp:extent cx="3952875" cy="20193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udent centered learning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6DF6" w:rsidRPr="005413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C0B09"/>
    <w:multiLevelType w:val="hybridMultilevel"/>
    <w:tmpl w:val="9C4A2A94"/>
    <w:lvl w:ilvl="0" w:tplc="BFBE74E4">
      <w:start w:val="1"/>
      <w:numFmt w:val="decimal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2B758A2"/>
    <w:multiLevelType w:val="hybridMultilevel"/>
    <w:tmpl w:val="28D0062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414A054F"/>
    <w:multiLevelType w:val="hybridMultilevel"/>
    <w:tmpl w:val="964AFB5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624E27D2"/>
    <w:multiLevelType w:val="hybridMultilevel"/>
    <w:tmpl w:val="C98CB56A"/>
    <w:lvl w:ilvl="0" w:tplc="2C60A742">
      <w:start w:val="1"/>
      <w:numFmt w:val="decimal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DF6"/>
    <w:rsid w:val="00321BD0"/>
    <w:rsid w:val="004E5DBB"/>
    <w:rsid w:val="0054137B"/>
    <w:rsid w:val="00685888"/>
    <w:rsid w:val="00691CCA"/>
    <w:rsid w:val="007E3C2B"/>
    <w:rsid w:val="0081093D"/>
    <w:rsid w:val="008B01DB"/>
    <w:rsid w:val="009F6DF6"/>
    <w:rsid w:val="00A11E17"/>
    <w:rsid w:val="00C7125F"/>
    <w:rsid w:val="00CE0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741D5E6-23B8-4870-88DF-B92AF38B9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58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58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3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2010 look</Template>
  <TotalTime>0</TotalTime>
  <Pages>3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Holmes</dc:creator>
  <cp:keywords/>
  <dc:description/>
  <cp:lastModifiedBy>Rachel Holmes</cp:lastModifiedBy>
  <cp:revision>2</cp:revision>
  <cp:lastPrinted>2014-09-22T05:07:00Z</cp:lastPrinted>
  <dcterms:created xsi:type="dcterms:W3CDTF">2014-10-26T22:10:00Z</dcterms:created>
  <dcterms:modified xsi:type="dcterms:W3CDTF">2014-10-26T22:10:00Z</dcterms:modified>
</cp:coreProperties>
</file>